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6C0F80" w14:paraId="3A7AAFA0" w14:textId="77777777" w:rsidTr="00425111">
        <w:trPr>
          <w:trHeight w:hRule="exact" w:val="1418"/>
        </w:trPr>
        <w:tc>
          <w:tcPr>
            <w:tcW w:w="6804" w:type="dxa"/>
            <w:shd w:val="clear" w:color="auto" w:fill="auto"/>
            <w:vAlign w:val="center"/>
          </w:tcPr>
          <w:p w14:paraId="281B7AEC" w14:textId="77777777" w:rsidR="00757DD5" w:rsidRPr="006C0F80" w:rsidRDefault="008C113E" w:rsidP="00425111">
            <w:pPr>
              <w:pStyle w:val="EPName"/>
              <w:rPr>
                <w:lang w:val="en-GB"/>
              </w:rPr>
            </w:pPr>
            <w:proofErr w:type="spellStart"/>
            <w:r w:rsidRPr="006C0F80">
              <w:rPr>
                <w:lang w:val="en-GB"/>
              </w:rPr>
              <w:t>Eiropas</w:t>
            </w:r>
            <w:proofErr w:type="spellEnd"/>
            <w:r w:rsidRPr="006C0F80">
              <w:rPr>
                <w:lang w:val="en-GB"/>
              </w:rPr>
              <w:t xml:space="preserve"> </w:t>
            </w:r>
            <w:proofErr w:type="spellStart"/>
            <w:r w:rsidRPr="006C0F80">
              <w:rPr>
                <w:lang w:val="en-GB"/>
              </w:rPr>
              <w:t>Parlaments</w:t>
            </w:r>
            <w:proofErr w:type="spellEnd"/>
          </w:p>
          <w:p w14:paraId="414776D7" w14:textId="77777777" w:rsidR="00757DD5" w:rsidRPr="006C0F80" w:rsidRDefault="008C113E" w:rsidP="00425111">
            <w:pPr>
              <w:pStyle w:val="EPTerm"/>
              <w:rPr>
                <w:rStyle w:val="HideTWBExt"/>
                <w:vanish w:val="0"/>
                <w:lang w:val="en-GB"/>
              </w:rPr>
            </w:pPr>
            <w:r w:rsidRPr="006C0F80">
              <w:rPr>
                <w:lang w:val="en-GB"/>
              </w:rPr>
              <w:t>2024-2029</w:t>
            </w:r>
          </w:p>
        </w:tc>
        <w:tc>
          <w:tcPr>
            <w:tcW w:w="2268" w:type="dxa"/>
            <w:shd w:val="clear" w:color="auto" w:fill="auto"/>
          </w:tcPr>
          <w:p w14:paraId="6DA6FE67" w14:textId="77777777" w:rsidR="00757DD5" w:rsidRPr="006C0F80" w:rsidRDefault="00172070" w:rsidP="00425111">
            <w:pPr>
              <w:pStyle w:val="EPLogo"/>
            </w:pPr>
            <w:r w:rsidRPr="006C0F80">
              <w:rPr>
                <w:noProof/>
              </w:rPr>
              <w:drawing>
                <wp:inline distT="0" distB="0" distL="0" distR="0" wp14:anchorId="51886DBA" wp14:editId="79E6584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0FB070DC" w14:textId="77777777" w:rsidR="008E7632" w:rsidRPr="006C0F80" w:rsidRDefault="008E7632" w:rsidP="008E7632">
      <w:pPr>
        <w:pStyle w:val="LineTop"/>
        <w:rPr>
          <w:lang w:val="en-GB"/>
        </w:rPr>
      </w:pPr>
    </w:p>
    <w:p w14:paraId="7EE65254" w14:textId="77777777" w:rsidR="008E7632" w:rsidRPr="006C0F80" w:rsidRDefault="008C113E" w:rsidP="008E7632">
      <w:pPr>
        <w:pStyle w:val="ZSessionDoc"/>
        <w:rPr>
          <w:b/>
          <w:i w:val="0"/>
        </w:rPr>
      </w:pPr>
      <w:r w:rsidRPr="006C0F80">
        <w:rPr>
          <w:b/>
          <w:i w:val="0"/>
        </w:rPr>
        <w:t>PIEŅEMTIE TEKSTI</w:t>
      </w:r>
    </w:p>
    <w:p w14:paraId="64F1595F" w14:textId="77777777" w:rsidR="008E7632" w:rsidRPr="006C0F80" w:rsidRDefault="008C113E" w:rsidP="008E7632">
      <w:pPr>
        <w:pStyle w:val="LineBottom"/>
      </w:pPr>
      <w:r w:rsidRPr="006C0F80">
        <w:rPr>
          <w:rFonts w:cs="Arial"/>
          <w:i/>
          <w:sz w:val="20"/>
          <w:szCs w:val="22"/>
        </w:rPr>
        <w:t xml:space="preserve"> </w:t>
      </w:r>
    </w:p>
    <w:p w14:paraId="19FE9144" w14:textId="7EDFDC1E" w:rsidR="009C4014" w:rsidRPr="006C0F80" w:rsidRDefault="008C113E" w:rsidP="008E7632">
      <w:pPr>
        <w:pStyle w:val="ATHeading1"/>
        <w:spacing w:before="480"/>
        <w:rPr>
          <w:lang w:val="en-GB"/>
        </w:rPr>
      </w:pPr>
      <w:bookmarkStart w:id="0" w:name="TA_Heading"/>
      <w:r w:rsidRPr="006C0F80">
        <w:rPr>
          <w:lang w:val="en-GB"/>
        </w:rPr>
        <w:t>P10_TA(2026)</w:t>
      </w:r>
      <w:bookmarkStart w:id="1" w:name="TANumber"/>
      <w:bookmarkEnd w:id="0"/>
      <w:r w:rsidRPr="006C0F80">
        <w:rPr>
          <w:lang w:val="en-GB"/>
        </w:rPr>
        <w:t>00</w:t>
      </w:r>
      <w:r w:rsidR="006C0F80" w:rsidRPr="006C0F80">
        <w:rPr>
          <w:lang w:val="en-GB"/>
        </w:rPr>
        <w:t>36</w:t>
      </w:r>
      <w:bookmarkEnd w:id="1"/>
    </w:p>
    <w:p w14:paraId="5617ABED" w14:textId="7167686D" w:rsidR="009C4014" w:rsidRPr="006C0F80" w:rsidRDefault="008C113E" w:rsidP="008C113E">
      <w:pPr>
        <w:pStyle w:val="ATHeading2"/>
        <w:rPr>
          <w:lang w:val="en-GB"/>
        </w:rPr>
      </w:pPr>
      <w:bookmarkStart w:id="2" w:name="title"/>
      <w:r w:rsidRPr="006C0F80">
        <w:rPr>
          <w:bCs/>
          <w:lang w:val="en-GB"/>
        </w:rPr>
        <w:t>Grozījumi Regulā (ES) 2024/792, ar ko izveido Ukrainas mehānismu</w:t>
      </w:r>
      <w:bookmarkEnd w:id="2"/>
      <w:r w:rsidR="009C4014" w:rsidRPr="006C0F80">
        <w:rPr>
          <w:lang w:val="en-GB"/>
        </w:rPr>
        <w:t xml:space="preserve"> </w:t>
      </w:r>
      <w:bookmarkStart w:id="3" w:name="Etoiles"/>
      <w:bookmarkEnd w:id="3"/>
    </w:p>
    <w:p w14:paraId="652B9536" w14:textId="77777777" w:rsidR="009C4014" w:rsidRPr="006C0F80" w:rsidRDefault="009C4014" w:rsidP="009C4014">
      <w:pPr>
        <w:rPr>
          <w:i/>
          <w:vanish/>
          <w:lang w:val="fi-FI"/>
        </w:rPr>
      </w:pPr>
      <w:r w:rsidRPr="006C0F80">
        <w:rPr>
          <w:i/>
        </w:rPr>
        <w:fldChar w:fldCharType="begin"/>
      </w:r>
      <w:r w:rsidRPr="006C0F80">
        <w:rPr>
          <w:i/>
          <w:lang w:val="fi-FI"/>
        </w:rPr>
        <w:instrText xml:space="preserve"> TC"</w:instrText>
      </w:r>
      <w:bookmarkStart w:id="4" w:name="DocNumber"/>
      <w:r w:rsidR="008C113E" w:rsidRPr="006C0F80">
        <w:rPr>
          <w:i/>
          <w:lang w:val="fi-FI"/>
        </w:rPr>
        <w:instrText>(C10-0006/2026)</w:instrText>
      </w:r>
      <w:bookmarkEnd w:id="4"/>
      <w:r w:rsidRPr="006C0F80">
        <w:rPr>
          <w:i/>
          <w:lang w:val="fi-FI"/>
        </w:rPr>
        <w:instrText xml:space="preserve">"\l3 \n&gt; \* MERGEFORMAT </w:instrText>
      </w:r>
      <w:r w:rsidRPr="006C0F80">
        <w:rPr>
          <w:i/>
        </w:rPr>
        <w:fldChar w:fldCharType="end"/>
      </w:r>
    </w:p>
    <w:p w14:paraId="54082AF5" w14:textId="484D4913" w:rsidR="008C113E" w:rsidRPr="006C0F80" w:rsidRDefault="008C113E" w:rsidP="009C4014">
      <w:pPr>
        <w:rPr>
          <w:vanish/>
          <w:lang w:val="lv-LV"/>
        </w:rPr>
      </w:pPr>
      <w:bookmarkStart w:id="5" w:name="Commission"/>
      <w:r w:rsidRPr="006C0F80">
        <w:rPr>
          <w:vanish/>
          <w:lang w:val="fi-FI"/>
        </w:rPr>
        <w:t>Ārlietu komiteja</w:t>
      </w:r>
      <w:r w:rsidR="00EF1840" w:rsidRPr="006C0F80">
        <w:rPr>
          <w:vanish/>
          <w:lang w:val="fi-FI"/>
        </w:rPr>
        <w:t>, Bud</w:t>
      </w:r>
      <w:r w:rsidR="00EF1840" w:rsidRPr="006C0F80">
        <w:rPr>
          <w:vanish/>
          <w:lang w:val="lv-LV"/>
        </w:rPr>
        <w:t>žeta komiteja</w:t>
      </w:r>
    </w:p>
    <w:p w14:paraId="5864D9E3" w14:textId="77777777" w:rsidR="009C4014" w:rsidRPr="006C0F80" w:rsidRDefault="008C113E" w:rsidP="009C4014">
      <w:pPr>
        <w:rPr>
          <w:vanish/>
          <w:lang w:val="fi-FI"/>
        </w:rPr>
      </w:pPr>
      <w:bookmarkStart w:id="6" w:name="PE"/>
      <w:bookmarkEnd w:id="5"/>
      <w:r w:rsidRPr="006C0F80">
        <w:rPr>
          <w:vanish/>
          <w:lang w:val="fi-FI"/>
        </w:rPr>
        <w:t>PE783.083</w:t>
      </w:r>
      <w:bookmarkEnd w:id="6"/>
    </w:p>
    <w:p w14:paraId="3007ADFC" w14:textId="55BB9BEC" w:rsidR="009C4014" w:rsidRPr="006C0F80" w:rsidRDefault="008C113E" w:rsidP="008C113E">
      <w:pPr>
        <w:pStyle w:val="ATHeading3"/>
        <w:rPr>
          <w:lang w:val="fi-FI"/>
        </w:rPr>
      </w:pPr>
      <w:bookmarkStart w:id="7" w:name="Sujet"/>
      <w:r w:rsidRPr="006C0F80">
        <w:rPr>
          <w:lang w:val="fi-FI"/>
        </w:rPr>
        <w:t>Eiropas Parlamenta 2026. gada 11. februāra normatīvā rezolūcija par priekšlikumu Eiropas Parlamenta un Padomes regulai</w:t>
      </w:r>
      <w:r w:rsidR="00D15831" w:rsidRPr="006C0F80">
        <w:rPr>
          <w:lang w:val="fi-FI"/>
        </w:rPr>
        <w:t>, ar kuru groza Regulu</w:t>
      </w:r>
      <w:r w:rsidRPr="006C0F80">
        <w:rPr>
          <w:lang w:val="fi-FI"/>
        </w:rPr>
        <w:t xml:space="preserve"> (ES) 2024/792, ar ko izveido Ukrainas mehānismu</w:t>
      </w:r>
      <w:bookmarkEnd w:id="7"/>
      <w:r w:rsidR="00E73B02" w:rsidRPr="006C0F80">
        <w:rPr>
          <w:lang w:val="fi-FI"/>
        </w:rPr>
        <w:t xml:space="preserve"> </w:t>
      </w:r>
      <w:bookmarkStart w:id="8" w:name="References"/>
      <w:r w:rsidRPr="006C0F80">
        <w:rPr>
          <w:lang w:val="fi-FI"/>
        </w:rPr>
        <w:t>(COM(2026)0022 – C10-0006/2026 – 2026/0010(COD))</w:t>
      </w:r>
      <w:bookmarkEnd w:id="8"/>
    </w:p>
    <w:p w14:paraId="750C39B5" w14:textId="07C8C98E" w:rsidR="008C113E" w:rsidRPr="006C0F80" w:rsidRDefault="008C113E" w:rsidP="008C113E">
      <w:pPr>
        <w:rPr>
          <w:b/>
          <w:lang w:val="lv-LV"/>
        </w:rPr>
      </w:pPr>
      <w:r w:rsidRPr="006C0F80">
        <w:rPr>
          <w:b/>
          <w:lang w:val="lv-LV"/>
        </w:rPr>
        <w:t>(Parastā likumdošanas procedūra: pirmais lasījums)</w:t>
      </w:r>
    </w:p>
    <w:p w14:paraId="77FD66AA" w14:textId="77777777" w:rsidR="008C113E" w:rsidRPr="006C0F80" w:rsidRDefault="008C113E" w:rsidP="008C113E">
      <w:pPr>
        <w:pStyle w:val="Normal12"/>
        <w:spacing w:before="360"/>
        <w:rPr>
          <w:i/>
          <w:szCs w:val="24"/>
          <w:lang w:val="lv-LV"/>
        </w:rPr>
      </w:pPr>
      <w:bookmarkStart w:id="9" w:name="TextBodyBegin"/>
      <w:bookmarkEnd w:id="9"/>
      <w:r w:rsidRPr="006C0F80">
        <w:rPr>
          <w:i/>
          <w:szCs w:val="24"/>
          <w:lang w:val="lv-LV"/>
        </w:rPr>
        <w:t>Eiropas Parlaments,</w:t>
      </w:r>
    </w:p>
    <w:p w14:paraId="4F588D34" w14:textId="237128DB" w:rsidR="008C113E" w:rsidRPr="006C0F80" w:rsidRDefault="008C113E" w:rsidP="008C113E">
      <w:pPr>
        <w:pStyle w:val="NormalHanging12a"/>
      </w:pPr>
      <w:r w:rsidRPr="006C0F80">
        <w:t>–</w:t>
      </w:r>
      <w:r w:rsidRPr="006C0F80">
        <w:tab/>
        <w:t>ņemot vērā Komisijas priekšlikumu Parlamentam un Padomei (COM(2026)0022),</w:t>
      </w:r>
    </w:p>
    <w:p w14:paraId="132DF110" w14:textId="5C634FFF" w:rsidR="008C113E" w:rsidRPr="006C0F80" w:rsidRDefault="008C113E" w:rsidP="008C113E">
      <w:pPr>
        <w:pStyle w:val="NormalHanging12a"/>
      </w:pPr>
      <w:r w:rsidRPr="006C0F80">
        <w:t>–</w:t>
      </w:r>
      <w:r w:rsidRPr="006C0F80">
        <w:tab/>
        <w:t>ņemot vērā Līguma par Eiropas Savienības darbību 294. panta 2. punktu un 212. pantu, saskaņā ar kuriem Komisija tam ir iesniegusi priekšlikumu (C10</w:t>
      </w:r>
      <w:r w:rsidRPr="006C0F80">
        <w:noBreakHyphen/>
        <w:t>0006/2026),</w:t>
      </w:r>
    </w:p>
    <w:p w14:paraId="63567C90" w14:textId="77777777" w:rsidR="008C113E" w:rsidRPr="006C0F80" w:rsidRDefault="008C113E" w:rsidP="008C113E">
      <w:pPr>
        <w:pStyle w:val="NormalHanging12a"/>
      </w:pPr>
      <w:r w:rsidRPr="006C0F80">
        <w:t>–</w:t>
      </w:r>
      <w:r w:rsidRPr="006C0F80">
        <w:tab/>
        <w:t>ņemot vērā Līguma par Eiropas Savienības darbību 294. panta 3. punktu,</w:t>
      </w:r>
    </w:p>
    <w:p w14:paraId="07F59EB8" w14:textId="77777777" w:rsidR="008C113E" w:rsidRPr="006C0F80" w:rsidRDefault="008C113E" w:rsidP="008C113E">
      <w:pPr>
        <w:spacing w:after="240"/>
        <w:ind w:left="567" w:hanging="567"/>
        <w:rPr>
          <w:lang w:val="lv-LV"/>
        </w:rPr>
      </w:pPr>
      <w:r w:rsidRPr="006C0F80">
        <w:rPr>
          <w:rFonts w:cs="Mangal"/>
          <w:lang w:val="lv-LV" w:bidi="sa-IN"/>
        </w:rPr>
        <w:t>–</w:t>
      </w:r>
      <w:r w:rsidRPr="006C0F80">
        <w:rPr>
          <w:rFonts w:cs="Mangal"/>
          <w:lang w:val="lv-LV" w:bidi="sa-IN"/>
        </w:rPr>
        <w:tab/>
      </w:r>
      <w:r w:rsidRPr="006C0F80">
        <w:rPr>
          <w:szCs w:val="24"/>
          <w:lang w:val="lv-LV"/>
        </w:rPr>
        <w:t>ņemot vērā Padomes pārstāvja 2026. gada 4. februāra vēstulē pausto apņemšanos apstiprināt Parlamenta nostāju saskaņā ar Līguma par Eiropas Savienības darbību 294. panta 4. punktu,</w:t>
      </w:r>
    </w:p>
    <w:p w14:paraId="74D6BCBA" w14:textId="1C224214" w:rsidR="008C113E" w:rsidRPr="006C0F80" w:rsidRDefault="008C113E" w:rsidP="008C113E">
      <w:pPr>
        <w:pStyle w:val="NormalHanging12a"/>
      </w:pPr>
      <w:r w:rsidRPr="006C0F80">
        <w:t>–</w:t>
      </w:r>
      <w:r w:rsidRPr="006C0F80">
        <w:tab/>
        <w:t>ņemot vērā Reglamenta 60. un 170. pantu,</w:t>
      </w:r>
    </w:p>
    <w:p w14:paraId="6D131B23" w14:textId="77777777" w:rsidR="008C113E" w:rsidRPr="006C0F80" w:rsidRDefault="008C113E" w:rsidP="008C113E">
      <w:pPr>
        <w:pStyle w:val="NormalHanging12a"/>
      </w:pPr>
      <w:r w:rsidRPr="006C0F80">
        <w:t>1.</w:t>
      </w:r>
      <w:r w:rsidRPr="006C0F80">
        <w:tab/>
        <w:t>pieņem pirmajā lasījumā turpmāk izklāstīto nostāju;</w:t>
      </w:r>
    </w:p>
    <w:p w14:paraId="1104F964" w14:textId="77777777" w:rsidR="008C113E" w:rsidRPr="006C0F80" w:rsidRDefault="008C113E" w:rsidP="008C113E">
      <w:pPr>
        <w:pStyle w:val="NormalHanging12a"/>
        <w:rPr>
          <w:szCs w:val="24"/>
        </w:rPr>
      </w:pPr>
      <w:r w:rsidRPr="006C0F80">
        <w:t>2.</w:t>
      </w:r>
      <w:r w:rsidRPr="006C0F80">
        <w:tab/>
        <w:t>prasa Komisijai priekšlikumu Parlamentam iesniegt vēlreiz, ja tā savu priekšlikumu aizstāj, būtiski groza vai ir paredzējusi to būtiski grozīt;</w:t>
      </w:r>
    </w:p>
    <w:p w14:paraId="694DB056" w14:textId="77777777" w:rsidR="008C113E" w:rsidRPr="006C0F80" w:rsidRDefault="008C113E" w:rsidP="008C113E">
      <w:pPr>
        <w:pStyle w:val="NormalHanging12a"/>
        <w:sectPr w:rsidR="008C113E" w:rsidRPr="006C0F80" w:rsidSect="0066651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continuous"/>
          <w:pgSz w:w="11905" w:h="16837" w:code="9"/>
          <w:pgMar w:top="1134" w:right="1418" w:bottom="1418" w:left="1418" w:header="720" w:footer="397" w:gutter="0"/>
          <w:cols w:space="720"/>
          <w:noEndnote/>
          <w:docGrid w:linePitch="326"/>
        </w:sectPr>
      </w:pPr>
      <w:r w:rsidRPr="006C0F80">
        <w:t>3.</w:t>
      </w:r>
      <w:r w:rsidRPr="006C0F80">
        <w:tab/>
        <w:t>uzdod priekšsēdētājai Parlamenta nostāju nosūtīt Padomei un Komisijai, kā arī dalībvalstu parlamentiem.</w:t>
      </w:r>
    </w:p>
    <w:p w14:paraId="79908D9D" w14:textId="1AEFC31A" w:rsidR="009E5A57" w:rsidRPr="006C0F80" w:rsidRDefault="009E5A57" w:rsidP="009E5A57">
      <w:pPr>
        <w:widowControl w:val="0"/>
        <w:autoSpaceDE w:val="0"/>
        <w:autoSpaceDN w:val="0"/>
        <w:adjustRightInd w:val="0"/>
        <w:spacing w:after="240"/>
        <w:rPr>
          <w:b/>
          <w:bCs/>
          <w:color w:val="000000"/>
          <w:lang w:val="lv-LV"/>
        </w:rPr>
      </w:pPr>
      <w:r w:rsidRPr="006C0F80">
        <w:rPr>
          <w:b/>
          <w:bCs/>
          <w:color w:val="000000"/>
          <w:lang w:val="lv-LV"/>
        </w:rPr>
        <w:lastRenderedPageBreak/>
        <w:t>P10_TC1-COD(2026)0010</w:t>
      </w:r>
    </w:p>
    <w:p w14:paraId="7E3D761A" w14:textId="0FE0B520" w:rsidR="009E5A57" w:rsidRPr="006C0F80" w:rsidRDefault="009E5A57" w:rsidP="009E5A57">
      <w:pPr>
        <w:pStyle w:val="NormalHanging12a"/>
        <w:ind w:left="0" w:firstLine="0"/>
        <w:rPr>
          <w:rFonts w:eastAsia="Calibri"/>
          <w:b/>
          <w:noProof/>
          <w:szCs w:val="22"/>
        </w:rPr>
      </w:pPr>
      <w:r w:rsidRPr="006C0F80">
        <w:rPr>
          <w:b/>
        </w:rPr>
        <w:t xml:space="preserve">Eiropas Parlamenta nostāja, pieņemta pirmajā lasījumā 2026. gada 11. februārī, lai pieņemtu Eiropas Parlamenta un Padomes Regulu (ES) 2026/..., </w:t>
      </w:r>
      <w:r w:rsidRPr="006C0F80">
        <w:rPr>
          <w:rFonts w:eastAsia="Calibri"/>
          <w:b/>
          <w:noProof/>
          <w:szCs w:val="22"/>
        </w:rPr>
        <w:t>ar kuru groza Regulu (ES) 2024/792, ar ko izveido Ukrainas mehānismu</w:t>
      </w:r>
    </w:p>
    <w:p w14:paraId="51D4A66F" w14:textId="3391804B" w:rsidR="00D454AA" w:rsidRPr="00D454AA" w:rsidRDefault="00D454AA" w:rsidP="00D454AA">
      <w:pPr>
        <w:rPr>
          <w:i/>
          <w:lang w:val="lv-LV"/>
        </w:rPr>
      </w:pPr>
      <w:r w:rsidRPr="00D454AA">
        <w:rPr>
          <w:i/>
          <w:lang w:val="lv-LV"/>
        </w:rPr>
        <w:t>(Tā kā starp Parlamentu un Padomi tika panākta vienošanās, Parlamenta nostāja atbilst galīgajam tiesību aktam Regulai (ES) 2026/468.)</w:t>
      </w:r>
    </w:p>
    <w:p w14:paraId="72EB8CE0" w14:textId="77777777" w:rsidR="009F28EF" w:rsidRPr="006C0F80" w:rsidRDefault="009F28EF" w:rsidP="008C113E">
      <w:pPr>
        <w:pStyle w:val="Normal12"/>
        <w:spacing w:before="360"/>
        <w:rPr>
          <w:szCs w:val="24"/>
          <w:lang w:val="lv-LV"/>
        </w:rPr>
      </w:pPr>
    </w:p>
    <w:sectPr w:rsidR="009F28EF" w:rsidRPr="006C0F80" w:rsidSect="008C113E">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2B03E" w14:textId="77777777" w:rsidR="008C113E" w:rsidRDefault="008C113E" w:rsidP="009C4014">
      <w:r>
        <w:separator/>
      </w:r>
    </w:p>
  </w:endnote>
  <w:endnote w:type="continuationSeparator" w:id="0">
    <w:p w14:paraId="20F3B8C9" w14:textId="77777777" w:rsidR="008C113E" w:rsidRDefault="008C113E"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2864"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9C0B" w14:textId="77777777"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D161" w14:textId="77777777"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A6E85" w14:textId="77777777" w:rsidR="008C113E" w:rsidRDefault="008C113E" w:rsidP="009C4014">
      <w:r>
        <w:separator/>
      </w:r>
    </w:p>
  </w:footnote>
  <w:footnote w:type="continuationSeparator" w:id="0">
    <w:p w14:paraId="51A82D47" w14:textId="77777777" w:rsidR="008C113E" w:rsidRDefault="008C113E" w:rsidP="009C4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FD49" w14:textId="77777777"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B802" w14:textId="77777777"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3D0A" w14:textId="77777777"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16cid:durableId="1179348959">
    <w:abstractNumId w:val="3"/>
  </w:num>
  <w:num w:numId="2" w16cid:durableId="2144885958">
    <w:abstractNumId w:val="2"/>
  </w:num>
  <w:num w:numId="3" w16cid:durableId="128399039">
    <w:abstractNumId w:val="1"/>
  </w:num>
  <w:num w:numId="4" w16cid:durableId="23099229">
    <w:abstractNumId w:val="0"/>
  </w:num>
  <w:num w:numId="5" w16cid:durableId="1735659461">
    <w:abstractNumId w:val="6"/>
  </w:num>
  <w:num w:numId="6" w16cid:durableId="1939365591">
    <w:abstractNumId w:val="5"/>
  </w:num>
  <w:num w:numId="7" w16cid:durableId="1934046055">
    <w:abstractNumId w:val="4"/>
  </w:num>
  <w:num w:numId="8" w16cid:durableId="911544717">
    <w:abstractNumId w:val="7"/>
  </w:num>
  <w:num w:numId="9" w16cid:durableId="614097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fr-FR" w:vendorID="9" w:dllVersion="512" w:checkStyle="0"/>
  <w:activeWritingStyle w:appName="MSWord" w:lang="pt-PT" w:vendorID="13"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3E"/>
    <w:rsid w:val="00013B2A"/>
    <w:rsid w:val="000C2BFE"/>
    <w:rsid w:val="000F27A9"/>
    <w:rsid w:val="000F6208"/>
    <w:rsid w:val="00125CBC"/>
    <w:rsid w:val="00172070"/>
    <w:rsid w:val="00185E15"/>
    <w:rsid w:val="001C41E9"/>
    <w:rsid w:val="001D4BBF"/>
    <w:rsid w:val="001D63A8"/>
    <w:rsid w:val="002924A9"/>
    <w:rsid w:val="002A1D4E"/>
    <w:rsid w:val="002B4BCF"/>
    <w:rsid w:val="002F1925"/>
    <w:rsid w:val="00300C61"/>
    <w:rsid w:val="00312A38"/>
    <w:rsid w:val="003202DD"/>
    <w:rsid w:val="003775B9"/>
    <w:rsid w:val="00397B2A"/>
    <w:rsid w:val="003E1189"/>
    <w:rsid w:val="003F4DFE"/>
    <w:rsid w:val="004210AB"/>
    <w:rsid w:val="00425111"/>
    <w:rsid w:val="00451C48"/>
    <w:rsid w:val="0047030E"/>
    <w:rsid w:val="004E6A17"/>
    <w:rsid w:val="004F2EA7"/>
    <w:rsid w:val="00520780"/>
    <w:rsid w:val="00525ED0"/>
    <w:rsid w:val="005303B4"/>
    <w:rsid w:val="00534CAB"/>
    <w:rsid w:val="00547BB1"/>
    <w:rsid w:val="00591365"/>
    <w:rsid w:val="005A2421"/>
    <w:rsid w:val="005B23C9"/>
    <w:rsid w:val="005F0CA1"/>
    <w:rsid w:val="005F35F8"/>
    <w:rsid w:val="00603B14"/>
    <w:rsid w:val="006652D7"/>
    <w:rsid w:val="006656E5"/>
    <w:rsid w:val="00666512"/>
    <w:rsid w:val="00683F78"/>
    <w:rsid w:val="006A1E82"/>
    <w:rsid w:val="006A7C85"/>
    <w:rsid w:val="006A7CE5"/>
    <w:rsid w:val="006B1646"/>
    <w:rsid w:val="006C0F80"/>
    <w:rsid w:val="006E5420"/>
    <w:rsid w:val="006F135E"/>
    <w:rsid w:val="00751383"/>
    <w:rsid w:val="00757DD5"/>
    <w:rsid w:val="00760EC5"/>
    <w:rsid w:val="00762E37"/>
    <w:rsid w:val="007713FD"/>
    <w:rsid w:val="00774A9B"/>
    <w:rsid w:val="007906DB"/>
    <w:rsid w:val="007B16FE"/>
    <w:rsid w:val="007C3388"/>
    <w:rsid w:val="008512F3"/>
    <w:rsid w:val="00857458"/>
    <w:rsid w:val="00873A0F"/>
    <w:rsid w:val="00895FA0"/>
    <w:rsid w:val="008B1C2E"/>
    <w:rsid w:val="008C113E"/>
    <w:rsid w:val="008D7C16"/>
    <w:rsid w:val="008E7632"/>
    <w:rsid w:val="008F0108"/>
    <w:rsid w:val="008F7F1C"/>
    <w:rsid w:val="00907FE0"/>
    <w:rsid w:val="009865B7"/>
    <w:rsid w:val="009B7E10"/>
    <w:rsid w:val="009C4014"/>
    <w:rsid w:val="009E5A57"/>
    <w:rsid w:val="009F28EF"/>
    <w:rsid w:val="00A1739E"/>
    <w:rsid w:val="00B17239"/>
    <w:rsid w:val="00B54C72"/>
    <w:rsid w:val="00B85C1E"/>
    <w:rsid w:val="00C15516"/>
    <w:rsid w:val="00C16C81"/>
    <w:rsid w:val="00C57739"/>
    <w:rsid w:val="00C65BE8"/>
    <w:rsid w:val="00CB451F"/>
    <w:rsid w:val="00CC4897"/>
    <w:rsid w:val="00D15831"/>
    <w:rsid w:val="00D202A4"/>
    <w:rsid w:val="00D454AA"/>
    <w:rsid w:val="00D91669"/>
    <w:rsid w:val="00DF097A"/>
    <w:rsid w:val="00DF53A8"/>
    <w:rsid w:val="00E039BF"/>
    <w:rsid w:val="00E11822"/>
    <w:rsid w:val="00E47108"/>
    <w:rsid w:val="00E73B02"/>
    <w:rsid w:val="00E74BF3"/>
    <w:rsid w:val="00EF1840"/>
    <w:rsid w:val="00EF3610"/>
    <w:rsid w:val="00F177A4"/>
    <w:rsid w:val="00F96B4A"/>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E5195"/>
  <w15:chartTrackingRefBased/>
  <w15:docId w15:val="{98654E6D-EBF4-4F26-930D-FC20C8C1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uiPriority w:val="99"/>
    <w:qFormat/>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basedOn w:val="DefaultParagraphFont"/>
    <w:link w:val="FootnoteText"/>
    <w:uiPriority w:val="99"/>
    <w:rsid w:val="008C113E"/>
    <w:rPr>
      <w:sz w:val="22"/>
      <w:lang w:val="fr-FR"/>
    </w:rPr>
  </w:style>
  <w:style w:type="character" w:styleId="Hyperlink">
    <w:name w:val="Hyperlink"/>
    <w:uiPriority w:val="99"/>
    <w:rsid w:val="008C113E"/>
    <w:rPr>
      <w:color w:val="0000FF"/>
      <w:u w:val="single"/>
    </w:rPr>
  </w:style>
  <w:style w:type="paragraph" w:customStyle="1" w:styleId="NormalHanging12a">
    <w:name w:val="NormalHanging12a"/>
    <w:basedOn w:val="Normal"/>
    <w:rsid w:val="008C113E"/>
    <w:pPr>
      <w:widowControl w:val="0"/>
      <w:spacing w:after="240"/>
      <w:ind w:left="567" w:hanging="567"/>
    </w:pPr>
    <w:rPr>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8C113E"/>
    <w:pPr>
      <w:spacing w:after="160" w:line="240" w:lineRule="exact"/>
    </w:pPr>
    <w:rPr>
      <w:sz w:val="20"/>
      <w:vertAlign w:val="superscript"/>
      <w:lang w:val="en-GB"/>
    </w:rPr>
  </w:style>
  <w:style w:type="character" w:styleId="CommentReference">
    <w:name w:val="annotation reference"/>
    <w:basedOn w:val="DefaultParagraphFont"/>
    <w:rsid w:val="008C113E"/>
    <w:rPr>
      <w:sz w:val="16"/>
      <w:szCs w:val="16"/>
    </w:rPr>
  </w:style>
  <w:style w:type="paragraph" w:styleId="CommentText">
    <w:name w:val="annotation text"/>
    <w:basedOn w:val="Normal"/>
    <w:link w:val="CommentTextChar"/>
    <w:rsid w:val="008C113E"/>
    <w:rPr>
      <w:sz w:val="20"/>
    </w:rPr>
  </w:style>
  <w:style w:type="character" w:customStyle="1" w:styleId="CommentTextChar">
    <w:name w:val="Comment Text Char"/>
    <w:basedOn w:val="DefaultParagraphFont"/>
    <w:link w:val="CommentText"/>
    <w:rsid w:val="008C113E"/>
    <w:rPr>
      <w:lang w:val="fr-FR"/>
    </w:rPr>
  </w:style>
  <w:style w:type="paragraph" w:styleId="CommentSubject">
    <w:name w:val="annotation subject"/>
    <w:basedOn w:val="CommentText"/>
    <w:next w:val="CommentText"/>
    <w:link w:val="CommentSubjectChar"/>
    <w:rsid w:val="00D15831"/>
    <w:rPr>
      <w:b/>
      <w:bCs/>
    </w:rPr>
  </w:style>
  <w:style w:type="character" w:customStyle="1" w:styleId="CommentSubjectChar">
    <w:name w:val="Comment Subject Char"/>
    <w:basedOn w:val="CommentTextChar"/>
    <w:link w:val="CommentSubject"/>
    <w:rsid w:val="00D15831"/>
    <w:rPr>
      <w:b/>
      <w:bCs/>
      <w:lang w:val="fr-FR"/>
    </w:rPr>
  </w:style>
  <w:style w:type="paragraph" w:styleId="Revision">
    <w:name w:val="Revision"/>
    <w:hidden/>
    <w:uiPriority w:val="99"/>
    <w:semiHidden/>
    <w:rsid w:val="00EF1840"/>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885B-6A96-41F8-A793-CC19C50C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1</TotalTime>
  <Pages>2</Pages>
  <Words>214</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PESA Karina</dc:creator>
  <cp:keywords/>
  <cp:lastModifiedBy>PESA Karina</cp:lastModifiedBy>
  <cp:revision>2</cp:revision>
  <cp:lastPrinted>2014-08-07T13:15:00Z</cp:lastPrinted>
  <dcterms:created xsi:type="dcterms:W3CDTF">2026-03-30T09:09:00Z</dcterms:created>
  <dcterms:modified xsi:type="dcterms:W3CDTF">2026-03-30T09:09:00Z</dcterms:modified>
</cp:coreProperties>
</file>