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2A53EA" w14:paraId="7F230301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81568C" w14:textId="77777777" w:rsidR="00757DD5" w:rsidRPr="002A53EA" w:rsidRDefault="00FF2F32" w:rsidP="00425111">
            <w:pPr>
              <w:pStyle w:val="EPName"/>
              <w:rPr>
                <w:lang w:val="ga-IE"/>
              </w:rPr>
            </w:pPr>
            <w:r w:rsidRPr="002A53EA">
              <w:rPr>
                <w:lang w:val="ga-IE"/>
              </w:rPr>
              <w:t>Parlaimint na hEorpa</w:t>
            </w:r>
          </w:p>
          <w:p w14:paraId="0DE20F8E" w14:textId="77777777" w:rsidR="00757DD5" w:rsidRPr="002A53EA" w:rsidRDefault="00FF2F32" w:rsidP="00425111">
            <w:pPr>
              <w:pStyle w:val="EPTerm"/>
              <w:rPr>
                <w:rStyle w:val="HideTWBExt"/>
                <w:vanish w:val="0"/>
                <w:lang w:val="ga-IE"/>
              </w:rPr>
            </w:pPr>
            <w:r w:rsidRPr="002A53EA">
              <w:rPr>
                <w:lang w:val="ga-IE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347B7422" w14:textId="77777777" w:rsidR="00757DD5" w:rsidRPr="002A53EA" w:rsidRDefault="00172070" w:rsidP="00425111">
            <w:pPr>
              <w:pStyle w:val="EPLogo"/>
              <w:rPr>
                <w:lang w:val="ga-IE"/>
              </w:rPr>
            </w:pPr>
            <w:r w:rsidRPr="002A53EA">
              <w:rPr>
                <w:noProof/>
                <w:lang w:val="ga-IE"/>
              </w:rPr>
              <w:drawing>
                <wp:inline distT="0" distB="0" distL="0" distR="0" wp14:anchorId="187E5C70" wp14:editId="42ACEAB6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74894" w14:textId="77777777" w:rsidR="008E7632" w:rsidRPr="002A53EA" w:rsidRDefault="008E7632" w:rsidP="008E7632">
      <w:pPr>
        <w:pStyle w:val="LineTop"/>
        <w:rPr>
          <w:lang w:val="ga-IE"/>
        </w:rPr>
      </w:pPr>
    </w:p>
    <w:p w14:paraId="4CE8427C" w14:textId="77777777" w:rsidR="008E7632" w:rsidRPr="002A53EA" w:rsidRDefault="00FF2F32" w:rsidP="008E7632">
      <w:pPr>
        <w:pStyle w:val="ZSessionDoc"/>
        <w:rPr>
          <w:b/>
          <w:i w:val="0"/>
          <w:lang w:val="ga-IE"/>
        </w:rPr>
      </w:pPr>
      <w:r w:rsidRPr="002A53EA">
        <w:rPr>
          <w:b/>
          <w:i w:val="0"/>
          <w:lang w:val="ga-IE"/>
        </w:rPr>
        <w:t>TÉACSANNA ARNA nGLACADH</w:t>
      </w:r>
    </w:p>
    <w:p w14:paraId="054B7E78" w14:textId="77777777" w:rsidR="008E7632" w:rsidRPr="002A53EA" w:rsidRDefault="00FF2F32" w:rsidP="008E7632">
      <w:pPr>
        <w:pStyle w:val="LineBottom"/>
        <w:rPr>
          <w:lang w:val="ga-IE"/>
        </w:rPr>
      </w:pPr>
      <w:r w:rsidRPr="002A53EA">
        <w:rPr>
          <w:rFonts w:cs="Arial"/>
          <w:i/>
          <w:sz w:val="20"/>
          <w:szCs w:val="22"/>
          <w:lang w:val="ga-IE"/>
        </w:rPr>
        <w:t xml:space="preserve"> </w:t>
      </w:r>
    </w:p>
    <w:p w14:paraId="3C3F78E4" w14:textId="61E8C255" w:rsidR="009C4014" w:rsidRPr="002A53EA" w:rsidRDefault="00FF2F32" w:rsidP="008E7632">
      <w:pPr>
        <w:pStyle w:val="ATHeading1"/>
        <w:spacing w:before="480"/>
        <w:rPr>
          <w:lang w:val="ga-IE"/>
        </w:rPr>
      </w:pPr>
      <w:bookmarkStart w:id="0" w:name="TA_Heading"/>
      <w:r w:rsidRPr="002A53EA">
        <w:rPr>
          <w:lang w:val="ga-IE"/>
        </w:rPr>
        <w:t>P10_TA(2026)</w:t>
      </w:r>
      <w:bookmarkStart w:id="1" w:name="TANumber"/>
      <w:bookmarkEnd w:id="0"/>
      <w:r w:rsidRPr="002A53EA">
        <w:rPr>
          <w:lang w:val="ga-IE"/>
        </w:rPr>
        <w:t>00</w:t>
      </w:r>
      <w:bookmarkEnd w:id="1"/>
      <w:r w:rsidR="002A53EA" w:rsidRPr="002A53EA">
        <w:rPr>
          <w:lang w:val="ga-IE"/>
        </w:rPr>
        <w:t>36</w:t>
      </w:r>
    </w:p>
    <w:p w14:paraId="6A0D9E9D" w14:textId="4C0ADC2F" w:rsidR="009C4014" w:rsidRPr="002A53EA" w:rsidRDefault="00691BC2" w:rsidP="00FF2F32">
      <w:pPr>
        <w:pStyle w:val="ATHeading2"/>
        <w:rPr>
          <w:lang w:val="ga-IE"/>
        </w:rPr>
      </w:pPr>
      <w:bookmarkStart w:id="2" w:name="Etoiles"/>
      <w:bookmarkEnd w:id="2"/>
      <w:r w:rsidRPr="002A53EA">
        <w:rPr>
          <w:lang w:val="ga-IE"/>
        </w:rPr>
        <w:t>Leasú a dhéanamh ar Rialachán (AE) 2024/792 lena mbunaítear an tSaoráid don Úcráin</w:t>
      </w:r>
    </w:p>
    <w:p w14:paraId="278ADA6F" w14:textId="57ADD58F" w:rsidR="009C4014" w:rsidRPr="002A53EA" w:rsidRDefault="009C4014" w:rsidP="009C4014">
      <w:pPr>
        <w:rPr>
          <w:i/>
          <w:vanish/>
          <w:lang w:val="ga-IE"/>
        </w:rPr>
      </w:pPr>
      <w:r w:rsidRPr="002A53EA">
        <w:rPr>
          <w:i/>
          <w:lang w:val="ga-IE"/>
        </w:rPr>
        <w:fldChar w:fldCharType="begin"/>
      </w:r>
      <w:r w:rsidRPr="002A53EA">
        <w:rPr>
          <w:i/>
          <w:lang w:val="ga-IE"/>
        </w:rPr>
        <w:instrText xml:space="preserve"> TC"</w:instrText>
      </w:r>
      <w:bookmarkStart w:id="3" w:name="DocNumber"/>
      <w:r w:rsidR="00FF2F32" w:rsidRPr="002A53EA">
        <w:rPr>
          <w:i/>
          <w:lang w:val="ga-IE"/>
        </w:rPr>
        <w:instrText>(C10-000</w:instrText>
      </w:r>
      <w:r w:rsidR="00B750F8" w:rsidRPr="002A53EA">
        <w:rPr>
          <w:i/>
          <w:lang w:val="ga-IE"/>
        </w:rPr>
        <w:instrText>6</w:instrText>
      </w:r>
      <w:r w:rsidR="00FF2F32" w:rsidRPr="002A53EA">
        <w:rPr>
          <w:i/>
          <w:lang w:val="ga-IE"/>
        </w:rPr>
        <w:instrText>/2026)</w:instrText>
      </w:r>
      <w:bookmarkEnd w:id="3"/>
      <w:r w:rsidRPr="002A53EA">
        <w:rPr>
          <w:i/>
          <w:lang w:val="ga-IE"/>
        </w:rPr>
        <w:instrText xml:space="preserve">"\l3 \n&gt; \* MERGEFORMAT </w:instrText>
      </w:r>
      <w:r w:rsidRPr="002A53EA">
        <w:rPr>
          <w:i/>
          <w:lang w:val="ga-IE"/>
        </w:rPr>
        <w:fldChar w:fldCharType="end"/>
      </w:r>
    </w:p>
    <w:p w14:paraId="14EA8F4C" w14:textId="6F6BED5C" w:rsidR="00FF2F32" w:rsidRPr="002A53EA" w:rsidRDefault="00691BC2" w:rsidP="009C4014">
      <w:pPr>
        <w:rPr>
          <w:lang w:val="ga-IE"/>
        </w:rPr>
      </w:pPr>
      <w:bookmarkStart w:id="4" w:name="Commission"/>
      <w:r w:rsidRPr="002A53EA">
        <w:rPr>
          <w:lang w:val="ga-IE"/>
        </w:rPr>
        <w:t>An Coiste um Ghnóthaí Eachtracha</w:t>
      </w:r>
      <w:r w:rsidR="00FF2F32" w:rsidRPr="002A53EA">
        <w:rPr>
          <w:lang w:val="ga-IE"/>
        </w:rPr>
        <w:t>, An Coiste um Buiséid</w:t>
      </w:r>
    </w:p>
    <w:p w14:paraId="05880837" w14:textId="208269D7" w:rsidR="009C4014" w:rsidRPr="002A53EA" w:rsidRDefault="00FF2F32" w:rsidP="009C4014">
      <w:pPr>
        <w:rPr>
          <w:vanish/>
          <w:lang w:val="ga-IE"/>
        </w:rPr>
      </w:pPr>
      <w:bookmarkStart w:id="5" w:name="PE"/>
      <w:bookmarkEnd w:id="4"/>
      <w:r w:rsidRPr="002A53EA">
        <w:rPr>
          <w:vanish/>
          <w:lang w:val="ga-IE"/>
        </w:rPr>
        <w:t>PE783.083</w:t>
      </w:r>
      <w:bookmarkEnd w:id="5"/>
    </w:p>
    <w:p w14:paraId="4EAFE2E6" w14:textId="48E2C77A" w:rsidR="009C4014" w:rsidRPr="002A53EA" w:rsidRDefault="00FF2F32" w:rsidP="00FF2F32">
      <w:pPr>
        <w:pStyle w:val="ATHeading3"/>
        <w:rPr>
          <w:lang w:val="ga-IE"/>
        </w:rPr>
      </w:pPr>
      <w:r w:rsidRPr="002A53EA">
        <w:rPr>
          <w:lang w:val="ga-IE"/>
        </w:rPr>
        <w:t>Rún reachtach ó Pharlaimint</w:t>
      </w:r>
      <w:r w:rsidR="00E73B02" w:rsidRPr="002A53EA">
        <w:rPr>
          <w:lang w:val="ga-IE"/>
        </w:rPr>
        <w:t xml:space="preserve"> </w:t>
      </w:r>
      <w:bookmarkStart w:id="6" w:name="References"/>
      <w:r w:rsidRPr="002A53EA">
        <w:rPr>
          <w:lang w:val="ga-IE"/>
        </w:rPr>
        <w:t xml:space="preserve">na hEorpa an 11 Feabhra 2026 ar an togra le haghaidh Rialachán ó Pharlaimint na hEorpa agus ón gComhairle </w:t>
      </w:r>
      <w:bookmarkEnd w:id="6"/>
      <w:r w:rsidR="00691BC2" w:rsidRPr="002A53EA">
        <w:rPr>
          <w:lang w:val="ga-IE"/>
        </w:rPr>
        <w:t>lena leasaítear Rialachán (AE) 2024/792 lena mbunaítear an tSaoráid don Úcráin (COM(2026)0022 – C10-0006/2026 – 2026/0010(COD))</w:t>
      </w:r>
    </w:p>
    <w:p w14:paraId="33D9A2B3" w14:textId="02D30922" w:rsidR="00FF2F32" w:rsidRPr="002A53EA" w:rsidRDefault="00FF2F32" w:rsidP="005B48B5">
      <w:pPr>
        <w:pStyle w:val="Footer"/>
        <w:rPr>
          <w:lang w:val="ga-IE"/>
        </w:rPr>
      </w:pPr>
      <w:r w:rsidRPr="002A53EA">
        <w:rPr>
          <w:b/>
          <w:lang w:val="ga-IE"/>
        </w:rPr>
        <w:t>(</w:t>
      </w:r>
      <w:r w:rsidR="00691BC2" w:rsidRPr="002A53EA">
        <w:rPr>
          <w:b/>
          <w:lang w:val="ga-IE"/>
        </w:rPr>
        <w:t>An gnáthnós imeachta reachtach: an chéad léamh</w:t>
      </w:r>
      <w:r w:rsidRPr="002A53EA">
        <w:rPr>
          <w:b/>
          <w:lang w:val="ga-IE"/>
        </w:rPr>
        <w:t>)</w:t>
      </w:r>
    </w:p>
    <w:p w14:paraId="4CA05EE1" w14:textId="501FE767" w:rsidR="006E5420" w:rsidRPr="002A53EA" w:rsidRDefault="00FF2F32" w:rsidP="008B1C2E">
      <w:pPr>
        <w:pStyle w:val="Normal12"/>
        <w:spacing w:before="360"/>
        <w:rPr>
          <w:i/>
          <w:szCs w:val="24"/>
          <w:lang w:val="ga-IE"/>
        </w:rPr>
      </w:pPr>
      <w:bookmarkStart w:id="7" w:name="TextBodyBegin"/>
      <w:bookmarkEnd w:id="7"/>
      <w:r w:rsidRPr="002A53EA">
        <w:rPr>
          <w:i/>
          <w:szCs w:val="24"/>
          <w:lang w:val="ga-IE"/>
        </w:rPr>
        <w:t>Tá Parlaimint na hEorpa,</w:t>
      </w:r>
    </w:p>
    <w:p w14:paraId="3F64C8F6" w14:textId="3F0B7853" w:rsidR="009F28EF" w:rsidRPr="002A53EA" w:rsidRDefault="00FF2F32" w:rsidP="00F52795">
      <w:pPr>
        <w:pStyle w:val="Normal12"/>
        <w:ind w:left="567" w:hanging="567"/>
        <w:rPr>
          <w:snapToGrid/>
          <w:lang w:val="ga-IE"/>
        </w:rPr>
      </w:pPr>
      <w:r w:rsidRPr="002A53EA">
        <w:rPr>
          <w:snapToGrid/>
          <w:lang w:val="ga-IE"/>
        </w:rPr>
        <w:t>–</w:t>
      </w:r>
      <w:r w:rsidRPr="002A53EA">
        <w:rPr>
          <w:snapToGrid/>
          <w:lang w:val="ga-IE"/>
        </w:rPr>
        <w:tab/>
        <w:t>ag féachaint don togra ón gCoimisiún chuig Parlaimint na hEorpa agus chuig an gComhairle (COM(2026)002</w:t>
      </w:r>
      <w:r w:rsidR="00691BC2" w:rsidRPr="002A53EA">
        <w:rPr>
          <w:snapToGrid/>
          <w:lang w:val="ga-IE"/>
        </w:rPr>
        <w:t>2</w:t>
      </w:r>
      <w:r w:rsidRPr="002A53EA">
        <w:rPr>
          <w:snapToGrid/>
          <w:lang w:val="ga-IE"/>
        </w:rPr>
        <w:t>),</w:t>
      </w:r>
    </w:p>
    <w:p w14:paraId="2CE4C1AA" w14:textId="3613DC4C" w:rsidR="00FF2F32" w:rsidRPr="002A53EA" w:rsidRDefault="00FF2F32" w:rsidP="00F52795">
      <w:pPr>
        <w:pStyle w:val="Normal12"/>
        <w:ind w:left="567" w:hanging="567"/>
        <w:rPr>
          <w:snapToGrid/>
          <w:lang w:val="ga-IE"/>
        </w:rPr>
      </w:pPr>
      <w:r w:rsidRPr="002A53EA">
        <w:rPr>
          <w:snapToGrid/>
          <w:lang w:val="ga-IE"/>
        </w:rPr>
        <w:t>–</w:t>
      </w:r>
      <w:r w:rsidRPr="002A53EA">
        <w:rPr>
          <w:snapToGrid/>
          <w:lang w:val="ga-IE"/>
        </w:rPr>
        <w:tab/>
      </w:r>
      <w:r w:rsidRPr="002A53EA">
        <w:rPr>
          <w:lang w:val="ga-IE"/>
        </w:rPr>
        <w:t xml:space="preserve">ag féachaint d’Airteagal 294(2) agus d’Airteagal 212 den Chonradh ar Fheidhmiú an Aontais Eorpaigh, ar dá mbun a thíolaic an Coimisiún an togra do Pharlaimint na hEorpa </w:t>
      </w:r>
      <w:r w:rsidR="00D074F0" w:rsidRPr="002A53EA">
        <w:rPr>
          <w:lang w:val="ga-IE"/>
        </w:rPr>
        <w:t>(C10</w:t>
      </w:r>
      <w:r w:rsidR="00D074F0" w:rsidRPr="002A53EA">
        <w:rPr>
          <w:lang w:val="ga-IE"/>
        </w:rPr>
        <w:noBreakHyphen/>
        <w:t>000</w:t>
      </w:r>
      <w:r w:rsidR="00691BC2" w:rsidRPr="002A53EA">
        <w:rPr>
          <w:lang w:val="ga-IE"/>
        </w:rPr>
        <w:t>6</w:t>
      </w:r>
      <w:r w:rsidR="00D074F0" w:rsidRPr="002A53EA">
        <w:rPr>
          <w:lang w:val="ga-IE"/>
        </w:rPr>
        <w:t>/2026),</w:t>
      </w:r>
    </w:p>
    <w:p w14:paraId="06AFFE25" w14:textId="210BC63B" w:rsidR="00D074F0" w:rsidRPr="002A53EA" w:rsidRDefault="00605138" w:rsidP="00F52795">
      <w:pPr>
        <w:pStyle w:val="Normal12"/>
        <w:ind w:left="567" w:hanging="567"/>
        <w:rPr>
          <w:lang w:val="ga-IE"/>
        </w:rPr>
      </w:pPr>
      <w:r>
        <w:rPr>
          <w:snapToGrid/>
          <w:lang w:val="ga-IE"/>
        </w:rPr>
        <w:t>–</w:t>
      </w:r>
      <w:r w:rsidR="00D074F0" w:rsidRPr="002A53EA">
        <w:rPr>
          <w:snapToGrid/>
          <w:lang w:val="ga-IE"/>
        </w:rPr>
        <w:tab/>
      </w:r>
      <w:r w:rsidR="00D074F0" w:rsidRPr="002A53EA">
        <w:rPr>
          <w:lang w:val="ga-IE"/>
        </w:rPr>
        <w:t>ag féachaint d’Airteagal 294(3) den Chonradh ar Fheidhmiú an Aontais Eorpaigh,</w:t>
      </w:r>
    </w:p>
    <w:p w14:paraId="0D093759" w14:textId="321658F9" w:rsidR="00D074F0" w:rsidRPr="002A53EA" w:rsidRDefault="00D074F0" w:rsidP="00F52795">
      <w:pPr>
        <w:pStyle w:val="Normal12"/>
        <w:ind w:left="567" w:hanging="567"/>
        <w:rPr>
          <w:snapToGrid/>
          <w:lang w:val="ga-IE"/>
        </w:rPr>
      </w:pPr>
      <w:r w:rsidRPr="002A53EA">
        <w:rPr>
          <w:snapToGrid/>
          <w:lang w:val="ga-IE"/>
        </w:rPr>
        <w:t>–</w:t>
      </w:r>
      <w:r w:rsidRPr="002A53EA">
        <w:rPr>
          <w:snapToGrid/>
          <w:lang w:val="ga-IE"/>
        </w:rPr>
        <w:tab/>
        <w:t xml:space="preserve">ag féachaint don ghealltanas a thug ionadaí na Comhairle i litir dar dáta an </w:t>
      </w:r>
      <w:r w:rsidR="00F52795" w:rsidRPr="002A53EA">
        <w:rPr>
          <w:snapToGrid/>
          <w:lang w:val="ga-IE"/>
        </w:rPr>
        <w:t xml:space="preserve">4 Feabhra 2026 </w:t>
      </w:r>
      <w:r w:rsidRPr="002A53EA">
        <w:rPr>
          <w:snapToGrid/>
          <w:lang w:val="ga-IE"/>
        </w:rPr>
        <w:t>go ndéanfadh sí seasamh Pharlaimint na hEorpa a fhormheas, i gcomhréir le hAirteagal 294(4) den Chonradh ar Fheidhmiú an Aontais Eorpaigh</w:t>
      </w:r>
    </w:p>
    <w:p w14:paraId="293E2802" w14:textId="1ED14627" w:rsidR="00F52795" w:rsidRPr="002A53EA" w:rsidRDefault="00F52795" w:rsidP="00F52795">
      <w:pPr>
        <w:pStyle w:val="Normal12"/>
        <w:ind w:left="567" w:hanging="567"/>
        <w:rPr>
          <w:snapToGrid/>
          <w:lang w:val="ga-IE"/>
        </w:rPr>
      </w:pPr>
      <w:r w:rsidRPr="002A53EA">
        <w:rPr>
          <w:snapToGrid/>
          <w:lang w:val="ga-IE"/>
        </w:rPr>
        <w:t>–</w:t>
      </w:r>
      <w:r w:rsidRPr="002A53EA">
        <w:rPr>
          <w:snapToGrid/>
          <w:lang w:val="ga-IE"/>
        </w:rPr>
        <w:tab/>
        <w:t xml:space="preserve">ag féachaint do </w:t>
      </w:r>
      <w:r w:rsidR="00691BC2" w:rsidRPr="002A53EA">
        <w:rPr>
          <w:snapToGrid/>
          <w:lang w:val="ga-IE"/>
        </w:rPr>
        <w:t xml:space="preserve">Riail 60 </w:t>
      </w:r>
      <w:r w:rsidRPr="002A53EA">
        <w:rPr>
          <w:snapToGrid/>
          <w:lang w:val="ga-IE"/>
        </w:rPr>
        <w:t xml:space="preserve">agus </w:t>
      </w:r>
      <w:r w:rsidR="00691BC2" w:rsidRPr="002A53EA">
        <w:rPr>
          <w:snapToGrid/>
          <w:lang w:val="ga-IE"/>
        </w:rPr>
        <w:t xml:space="preserve">do Riail </w:t>
      </w:r>
      <w:r w:rsidRPr="002A53EA">
        <w:rPr>
          <w:snapToGrid/>
          <w:lang w:val="ga-IE"/>
        </w:rPr>
        <w:t>170 dá Rialacha Nós Imeachta,</w:t>
      </w:r>
    </w:p>
    <w:p w14:paraId="4ADF4010" w14:textId="77777777" w:rsidR="00F52795" w:rsidRPr="002A53EA" w:rsidRDefault="00F52795" w:rsidP="00F52795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  <w:rPr>
          <w:lang w:val="ga-IE"/>
        </w:rPr>
      </w:pPr>
      <w:r w:rsidRPr="002A53EA">
        <w:rPr>
          <w:lang w:val="ga-IE"/>
        </w:rPr>
        <w:t>1.</w:t>
      </w:r>
      <w:r w:rsidRPr="002A53EA">
        <w:rPr>
          <w:lang w:val="ga-IE"/>
        </w:rPr>
        <w:tab/>
        <w:t>ag glacadh a seasaimh ar an gcéad léamh mar a leagtar amach ina dhiaidh seo é;</w:t>
      </w:r>
    </w:p>
    <w:p w14:paraId="7703B59C" w14:textId="6531235E" w:rsidR="00F52795" w:rsidRPr="002A53EA" w:rsidRDefault="00F52795" w:rsidP="00F52795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  <w:rPr>
          <w:lang w:val="ga-IE"/>
        </w:rPr>
      </w:pPr>
      <w:r w:rsidRPr="002A53EA">
        <w:rPr>
          <w:szCs w:val="24"/>
          <w:lang w:val="ga-IE"/>
        </w:rPr>
        <w:t>2.</w:t>
      </w:r>
      <w:r w:rsidRPr="002A53EA">
        <w:rPr>
          <w:szCs w:val="24"/>
          <w:lang w:val="ga-IE"/>
        </w:rPr>
        <w:tab/>
      </w:r>
      <w:r w:rsidRPr="002A53EA">
        <w:rPr>
          <w:lang w:val="ga-IE"/>
        </w:rPr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24FAE9FE" w14:textId="350A9544" w:rsidR="00F52795" w:rsidRPr="002A53EA" w:rsidRDefault="00F52795" w:rsidP="00F52795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ind w:left="567" w:hanging="567"/>
        <w:rPr>
          <w:lang w:val="ga-IE"/>
        </w:rPr>
      </w:pPr>
      <w:r w:rsidRPr="002A53EA">
        <w:rPr>
          <w:szCs w:val="24"/>
          <w:lang w:val="ga-IE"/>
        </w:rPr>
        <w:t>3.</w:t>
      </w:r>
      <w:r w:rsidRPr="002A53EA">
        <w:rPr>
          <w:szCs w:val="24"/>
          <w:lang w:val="ga-IE"/>
        </w:rPr>
        <w:tab/>
      </w:r>
      <w:r w:rsidRPr="002A53EA">
        <w:rPr>
          <w:lang w:val="ga-IE"/>
        </w:rPr>
        <w:t>á threorú dá hUachtarán a seasamh a chur ar aghaidh chuig an gComhairle, chuig an gCoimisiún agus chuig na parlaimintí náisiúnta.</w:t>
      </w:r>
    </w:p>
    <w:p w14:paraId="0A282E96" w14:textId="77777777" w:rsidR="00F52795" w:rsidRPr="002A53EA" w:rsidRDefault="00F52795" w:rsidP="00F52795">
      <w:pPr>
        <w:rPr>
          <w:lang w:val="ga-IE"/>
        </w:rPr>
        <w:sectPr w:rsidR="00F52795" w:rsidRPr="002A53EA" w:rsidSect="00666512">
          <w:footerReference w:type="even" r:id="rId9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3FF700FF" w14:textId="77777777" w:rsidR="00F52795" w:rsidRPr="002A53EA" w:rsidRDefault="00F52795" w:rsidP="005B48B5">
      <w:pPr>
        <w:rPr>
          <w:lang w:val="ga-IE"/>
        </w:rPr>
      </w:pPr>
    </w:p>
    <w:p w14:paraId="4BB3EECD" w14:textId="17179F24" w:rsidR="00F52795" w:rsidRPr="002A53EA" w:rsidRDefault="00F52795" w:rsidP="00F52795">
      <w:pPr>
        <w:autoSpaceDE w:val="0"/>
        <w:autoSpaceDN w:val="0"/>
        <w:adjustRightInd w:val="0"/>
        <w:spacing w:after="240"/>
        <w:rPr>
          <w:b/>
          <w:bCs/>
          <w:color w:val="000000"/>
          <w:lang w:val="ga-IE"/>
        </w:rPr>
      </w:pPr>
      <w:r w:rsidRPr="002A53EA">
        <w:rPr>
          <w:b/>
          <w:bCs/>
          <w:color w:val="000000"/>
          <w:lang w:val="ga-IE"/>
        </w:rPr>
        <w:t>P10_TC1-COD(2026)00</w:t>
      </w:r>
      <w:r w:rsidR="00691BC2" w:rsidRPr="002A53EA">
        <w:rPr>
          <w:b/>
          <w:bCs/>
          <w:color w:val="000000"/>
          <w:lang w:val="ga-IE"/>
        </w:rPr>
        <w:t>10</w:t>
      </w:r>
    </w:p>
    <w:p w14:paraId="62917D70" w14:textId="182F9403" w:rsidR="00691BC2" w:rsidRPr="002A53EA" w:rsidRDefault="00F52795" w:rsidP="00691BC2">
      <w:pPr>
        <w:pStyle w:val="Normal12"/>
        <w:rPr>
          <w:rFonts w:eastAsia="Aptos"/>
          <w:b/>
          <w:kern w:val="2"/>
          <w:szCs w:val="24"/>
          <w:lang w:val="ga-IE" w:eastAsia="en-US"/>
          <w14:ligatures w14:val="standardContextual"/>
        </w:rPr>
      </w:pPr>
      <w:r w:rsidRPr="002A53EA">
        <w:rPr>
          <w:rFonts w:eastAsia="Aptos"/>
          <w:b/>
          <w:kern w:val="2"/>
          <w:szCs w:val="24"/>
          <w:lang w:val="ga-IE" w:eastAsia="en-US"/>
          <w14:ligatures w14:val="standardContextual"/>
        </w:rPr>
        <w:t xml:space="preserve">Seasamh ó Pharlaimint na hEorpa arna ghlacadh ar an gcéad léamh an 11 Feabhra 2026 chun go nglacfaí Rialachán (AE) 2026/... ó Pharlaimint na hEorpa agus ón gComhairle </w:t>
      </w:r>
      <w:r w:rsidR="00691BC2" w:rsidRPr="002A53EA">
        <w:rPr>
          <w:rFonts w:eastAsia="Calibri"/>
          <w:b/>
          <w:noProof/>
          <w:szCs w:val="22"/>
          <w:lang w:val="ga-IE" w:eastAsia="en-US"/>
        </w:rPr>
        <w:t>lena leasaítear Rialachán (AE) 2024/792 lena mbunaítear an tSaoráid don Úcráin</w:t>
      </w:r>
    </w:p>
    <w:p w14:paraId="47F3D015" w14:textId="65979A3D" w:rsidR="00691BC2" w:rsidRPr="0040304B" w:rsidRDefault="0040304B" w:rsidP="0040304B">
      <w:pPr>
        <w:pStyle w:val="NormalWeb"/>
        <w:rPr>
          <w:i/>
          <w:color w:val="000000"/>
          <w:lang w:val="ga-IE"/>
        </w:rPr>
      </w:pPr>
      <w:r w:rsidRPr="0040304B">
        <w:rPr>
          <w:i/>
          <w:color w:val="000000"/>
          <w:lang w:val="ga-IE"/>
        </w:rPr>
        <w:t>(Ós rud é gur tháinig an Pharlaimint agus an Chomhairle ar chomhaontú, comhfhreagraíonn seasamh na Parlaiminte don ghníomh reachtach críochnaitheach, Rialachán (AE) 20</w:t>
      </w:r>
      <w:r>
        <w:rPr>
          <w:i/>
          <w:color w:val="000000"/>
          <w:lang w:val="ga-IE"/>
        </w:rPr>
        <w:t>26/468.)</w:t>
      </w:r>
    </w:p>
    <w:sectPr w:rsidR="00691BC2" w:rsidRPr="0040304B" w:rsidSect="00F52795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515EE" w14:textId="77777777" w:rsidR="00FF2F32" w:rsidRDefault="00FF2F32" w:rsidP="009C4014">
      <w:r>
        <w:separator/>
      </w:r>
    </w:p>
  </w:endnote>
  <w:endnote w:type="continuationSeparator" w:id="0">
    <w:p w14:paraId="553AEDF0" w14:textId="77777777" w:rsidR="00FF2F32" w:rsidRDefault="00FF2F32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51840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EFF3" w14:textId="77777777" w:rsidR="00FF2F32" w:rsidRDefault="00FF2F32" w:rsidP="009C4014">
      <w:r>
        <w:separator/>
      </w:r>
    </w:p>
  </w:footnote>
  <w:footnote w:type="continuationSeparator" w:id="0">
    <w:p w14:paraId="1549DA21" w14:textId="77777777" w:rsidR="00FF2F32" w:rsidRDefault="00FF2F32" w:rsidP="009C4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9235080">
    <w:abstractNumId w:val="3"/>
  </w:num>
  <w:num w:numId="2" w16cid:durableId="2107262317">
    <w:abstractNumId w:val="2"/>
  </w:num>
  <w:num w:numId="3" w16cid:durableId="1295284625">
    <w:abstractNumId w:val="1"/>
  </w:num>
  <w:num w:numId="4" w16cid:durableId="2068146108">
    <w:abstractNumId w:val="0"/>
  </w:num>
  <w:num w:numId="5" w16cid:durableId="1351227072">
    <w:abstractNumId w:val="6"/>
  </w:num>
  <w:num w:numId="6" w16cid:durableId="1516457203">
    <w:abstractNumId w:val="5"/>
  </w:num>
  <w:num w:numId="7" w16cid:durableId="1884368274">
    <w:abstractNumId w:val="4"/>
  </w:num>
  <w:num w:numId="8" w16cid:durableId="5140309">
    <w:abstractNumId w:val="7"/>
  </w:num>
  <w:num w:numId="9" w16cid:durableId="1090808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32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266E30"/>
    <w:rsid w:val="002924A9"/>
    <w:rsid w:val="002A134F"/>
    <w:rsid w:val="002A1D4E"/>
    <w:rsid w:val="002A53EA"/>
    <w:rsid w:val="002B4BCF"/>
    <w:rsid w:val="002F1925"/>
    <w:rsid w:val="00300C61"/>
    <w:rsid w:val="00312A38"/>
    <w:rsid w:val="003202DD"/>
    <w:rsid w:val="003775B9"/>
    <w:rsid w:val="00397B2A"/>
    <w:rsid w:val="003C0E94"/>
    <w:rsid w:val="003E1189"/>
    <w:rsid w:val="003F4DFE"/>
    <w:rsid w:val="0040304B"/>
    <w:rsid w:val="00425111"/>
    <w:rsid w:val="00451C48"/>
    <w:rsid w:val="00466672"/>
    <w:rsid w:val="0047030E"/>
    <w:rsid w:val="00476D38"/>
    <w:rsid w:val="00490646"/>
    <w:rsid w:val="004E6A17"/>
    <w:rsid w:val="004F2EA7"/>
    <w:rsid w:val="00513117"/>
    <w:rsid w:val="00520395"/>
    <w:rsid w:val="00520780"/>
    <w:rsid w:val="00525ED0"/>
    <w:rsid w:val="00534CAB"/>
    <w:rsid w:val="00546789"/>
    <w:rsid w:val="00547BB1"/>
    <w:rsid w:val="00591365"/>
    <w:rsid w:val="005A2421"/>
    <w:rsid w:val="005B23C9"/>
    <w:rsid w:val="005B48B5"/>
    <w:rsid w:val="005E5A9E"/>
    <w:rsid w:val="005F0CA1"/>
    <w:rsid w:val="005F35F8"/>
    <w:rsid w:val="00603B14"/>
    <w:rsid w:val="00605138"/>
    <w:rsid w:val="006656E5"/>
    <w:rsid w:val="00666512"/>
    <w:rsid w:val="00683F78"/>
    <w:rsid w:val="00691BC2"/>
    <w:rsid w:val="006A1E82"/>
    <w:rsid w:val="006A7C85"/>
    <w:rsid w:val="006A7CE5"/>
    <w:rsid w:val="006B1646"/>
    <w:rsid w:val="006E5420"/>
    <w:rsid w:val="006F135E"/>
    <w:rsid w:val="00711F6B"/>
    <w:rsid w:val="00751383"/>
    <w:rsid w:val="00757DD5"/>
    <w:rsid w:val="00760EC5"/>
    <w:rsid w:val="007713FD"/>
    <w:rsid w:val="00774A9B"/>
    <w:rsid w:val="007906DB"/>
    <w:rsid w:val="007B16FE"/>
    <w:rsid w:val="007C3388"/>
    <w:rsid w:val="007C3393"/>
    <w:rsid w:val="008512F3"/>
    <w:rsid w:val="00857458"/>
    <w:rsid w:val="00873A0F"/>
    <w:rsid w:val="00895FA0"/>
    <w:rsid w:val="008B1C2E"/>
    <w:rsid w:val="008D7C16"/>
    <w:rsid w:val="008E4A1F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B54C72"/>
    <w:rsid w:val="00B750F8"/>
    <w:rsid w:val="00B85C1E"/>
    <w:rsid w:val="00C15516"/>
    <w:rsid w:val="00C16C81"/>
    <w:rsid w:val="00C57739"/>
    <w:rsid w:val="00C65BE8"/>
    <w:rsid w:val="00CB451F"/>
    <w:rsid w:val="00CC4897"/>
    <w:rsid w:val="00D074F0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52795"/>
    <w:rsid w:val="00F97E29"/>
    <w:rsid w:val="00FB1507"/>
    <w:rsid w:val="00FB3609"/>
    <w:rsid w:val="00FF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BF38CF4"/>
  <w15:chartTrackingRefBased/>
  <w15:docId w15:val="{C126AA51-0022-4748-A0E9-D445EA2A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styleId="Revision">
    <w:name w:val="Revision"/>
    <w:hidden/>
    <w:uiPriority w:val="99"/>
    <w:semiHidden/>
    <w:rsid w:val="00FF2F32"/>
    <w:rPr>
      <w:sz w:val="24"/>
      <w:lang w:val="fr-FR"/>
    </w:rPr>
  </w:style>
  <w:style w:type="character" w:styleId="Hyperlink">
    <w:name w:val="Hyperlink"/>
    <w:basedOn w:val="DefaultParagraphFont"/>
    <w:unhideWhenUsed/>
    <w:rsid w:val="00F5279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0304B"/>
    <w:pPr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3</TotalTime>
  <Pages>2</Pages>
  <Words>333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NI FHAIRCHEALLAIGH Rionach</dc:creator>
  <cp:keywords/>
  <cp:lastModifiedBy>SOLTYSOVA Zuzana</cp:lastModifiedBy>
  <cp:revision>3</cp:revision>
  <cp:lastPrinted>2014-08-07T13:15:00Z</cp:lastPrinted>
  <dcterms:created xsi:type="dcterms:W3CDTF">2026-03-30T08:03:00Z</dcterms:created>
  <dcterms:modified xsi:type="dcterms:W3CDTF">2026-04-30T15:05:00Z</dcterms:modified>
</cp:coreProperties>
</file>